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45E0" w:rsidRPr="008945E0" w:rsidRDefault="008945E0" w:rsidP="008945E0">
      <w:pPr>
        <w:pStyle w:val="Heading1"/>
        <w:jc w:val="center"/>
        <w:rPr>
          <w:noProof/>
          <w:color w:val="000000" w:themeColor="text1"/>
          <w:lang w:eastAsia="en-GB"/>
        </w:rPr>
      </w:pPr>
      <w:r w:rsidRPr="008945E0">
        <w:rPr>
          <w:noProof/>
          <w:color w:val="000000" w:themeColor="text1"/>
          <w:lang w:eastAsia="en-GB"/>
        </w:rPr>
        <w:t>PERSON SPECIFICATION</w:t>
      </w:r>
    </w:p>
    <w:p w:rsidR="008945E0" w:rsidRDefault="008945E0" w:rsidP="008945E0">
      <w:pPr>
        <w:jc w:val="center"/>
        <w:rPr>
          <w:lang w:eastAsia="en-GB"/>
        </w:rPr>
      </w:pPr>
      <w:bookmarkStart w:id="0" w:name="_GoBack"/>
      <w:r>
        <w:rPr>
          <w:lang w:eastAsia="en-GB"/>
        </w:rPr>
        <w:t xml:space="preserve">Physical Education Teacher – Maternity Cover </w:t>
      </w:r>
      <w:bookmarkEnd w:id="0"/>
      <w:r>
        <w:rPr>
          <w:lang w:eastAsia="en-GB"/>
        </w:rPr>
        <w:t>– Full time</w:t>
      </w:r>
    </w:p>
    <w:p w:rsidR="008945E0" w:rsidRDefault="008945E0" w:rsidP="008945E0">
      <w:pPr>
        <w:rPr>
          <w:b/>
          <w:sz w:val="40"/>
          <w:szCs w:val="40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8945E0" w:rsidTr="008945E0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945E0" w:rsidRDefault="008945E0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CRITERIA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945E0" w:rsidRDefault="008945E0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ESSENTIAL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945E0" w:rsidRDefault="008945E0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DESIRABLE 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945E0" w:rsidRDefault="008945E0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EVIDENCE</w:t>
            </w:r>
          </w:p>
        </w:tc>
      </w:tr>
      <w:tr w:rsidR="008945E0" w:rsidTr="008945E0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5E0" w:rsidRDefault="008945E0">
            <w:pPr>
              <w:spacing w:line="240" w:lineRule="auto"/>
            </w:pPr>
            <w:r>
              <w:t>Qualifications – Degree with QTS or PGCE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5E0" w:rsidRDefault="008945E0">
            <w:pPr>
              <w:spacing w:before="240"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</w:pPr>
            <w:r>
              <w:t>Application/Letter</w:t>
            </w:r>
          </w:p>
          <w:p w:rsidR="008945E0" w:rsidRDefault="008945E0">
            <w:pPr>
              <w:spacing w:line="240" w:lineRule="auto"/>
            </w:pPr>
            <w:r>
              <w:t>Certificates</w:t>
            </w:r>
          </w:p>
          <w:p w:rsidR="008945E0" w:rsidRDefault="008945E0">
            <w:pPr>
              <w:spacing w:line="240" w:lineRule="auto"/>
            </w:pPr>
          </w:p>
        </w:tc>
      </w:tr>
      <w:tr w:rsidR="008945E0" w:rsidTr="008945E0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5E0" w:rsidRDefault="008945E0">
            <w:pPr>
              <w:spacing w:line="240" w:lineRule="auto"/>
            </w:pPr>
            <w:r>
              <w:t>Good classroom management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  <w:p w:rsidR="008945E0" w:rsidRDefault="008945E0">
            <w:pPr>
              <w:spacing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</w:pPr>
            <w:r>
              <w:t>Application/Letter</w:t>
            </w:r>
          </w:p>
          <w:p w:rsidR="008945E0" w:rsidRDefault="008945E0">
            <w:pPr>
              <w:spacing w:line="240" w:lineRule="auto"/>
            </w:pPr>
            <w:r>
              <w:t>References</w:t>
            </w:r>
          </w:p>
          <w:p w:rsidR="008945E0" w:rsidRDefault="008945E0">
            <w:pPr>
              <w:spacing w:line="240" w:lineRule="auto"/>
            </w:pPr>
          </w:p>
        </w:tc>
      </w:tr>
      <w:tr w:rsidR="008945E0" w:rsidTr="008945E0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5E0" w:rsidRDefault="008945E0">
            <w:pPr>
              <w:spacing w:line="240" w:lineRule="auto"/>
            </w:pPr>
            <w:r>
              <w:t>Good relationships with pupils and staff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  <w:p w:rsidR="008945E0" w:rsidRDefault="008945E0">
            <w:pPr>
              <w:spacing w:line="240" w:lineRule="auto"/>
              <w:jc w:val="center"/>
            </w:pPr>
            <w:r>
              <w:sym w:font="Wingdings" w:char="F06C"/>
            </w:r>
          </w:p>
          <w:p w:rsidR="008945E0" w:rsidRDefault="008945E0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</w:pPr>
            <w:r>
              <w:t>References</w:t>
            </w:r>
          </w:p>
          <w:p w:rsidR="008945E0" w:rsidRDefault="008945E0">
            <w:pPr>
              <w:spacing w:line="240" w:lineRule="auto"/>
            </w:pPr>
          </w:p>
        </w:tc>
      </w:tr>
      <w:tr w:rsidR="008945E0" w:rsidTr="008945E0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5E0" w:rsidRDefault="008945E0">
            <w:pPr>
              <w:spacing w:line="240" w:lineRule="auto"/>
            </w:pPr>
            <w:r>
              <w:t>Good knowledge of the curriculum at KS3 and 4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  <w:p w:rsidR="008945E0" w:rsidRDefault="008945E0">
            <w:pPr>
              <w:spacing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5E0" w:rsidRDefault="008945E0">
            <w:pPr>
              <w:spacing w:line="240" w:lineRule="auto"/>
            </w:pPr>
            <w:r>
              <w:t>Application/Letter</w:t>
            </w:r>
          </w:p>
          <w:p w:rsidR="008945E0" w:rsidRDefault="008945E0">
            <w:pPr>
              <w:spacing w:line="240" w:lineRule="auto"/>
            </w:pPr>
            <w:r>
              <w:t>Interview</w:t>
            </w:r>
          </w:p>
          <w:p w:rsidR="008945E0" w:rsidRDefault="008945E0">
            <w:pPr>
              <w:spacing w:line="240" w:lineRule="auto"/>
            </w:pPr>
            <w:r>
              <w:t>References</w:t>
            </w:r>
          </w:p>
        </w:tc>
      </w:tr>
      <w:tr w:rsidR="008945E0" w:rsidTr="008945E0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5E0" w:rsidRDefault="008945E0">
            <w:pPr>
              <w:spacing w:line="240" w:lineRule="auto"/>
            </w:pPr>
            <w:r>
              <w:t xml:space="preserve">Ability to teach KS3, KS4 and KS5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  <w:p w:rsidR="008945E0" w:rsidRDefault="008945E0">
            <w:pPr>
              <w:spacing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  <w:p w:rsidR="008945E0" w:rsidRDefault="008945E0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5E0" w:rsidRDefault="008945E0">
            <w:pPr>
              <w:spacing w:line="240" w:lineRule="auto"/>
            </w:pPr>
            <w:r>
              <w:t>Application/Letter</w:t>
            </w:r>
          </w:p>
          <w:p w:rsidR="008945E0" w:rsidRDefault="008945E0">
            <w:pPr>
              <w:spacing w:line="240" w:lineRule="auto"/>
            </w:pPr>
            <w:r>
              <w:t>Interview</w:t>
            </w:r>
          </w:p>
        </w:tc>
      </w:tr>
      <w:tr w:rsidR="008945E0" w:rsidTr="008945E0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5E0" w:rsidRDefault="008945E0">
            <w:pPr>
              <w:spacing w:line="240" w:lineRule="auto"/>
            </w:pPr>
            <w:r>
              <w:t>Ability to teach GCSE, Physical Education and KS5 BTEC Sport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  <w:p w:rsidR="008945E0" w:rsidRDefault="008945E0">
            <w:pPr>
              <w:spacing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5E0" w:rsidRDefault="008945E0">
            <w:pPr>
              <w:spacing w:line="240" w:lineRule="auto"/>
            </w:pPr>
            <w:r>
              <w:t>Application/Letter</w:t>
            </w:r>
          </w:p>
          <w:p w:rsidR="008945E0" w:rsidRDefault="008945E0">
            <w:pPr>
              <w:spacing w:line="240" w:lineRule="auto"/>
            </w:pPr>
            <w:r>
              <w:t>Interview</w:t>
            </w:r>
          </w:p>
        </w:tc>
      </w:tr>
      <w:tr w:rsidR="008945E0" w:rsidTr="008945E0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5E0" w:rsidRDefault="008945E0">
            <w:pPr>
              <w:spacing w:line="240" w:lineRule="auto"/>
            </w:pPr>
            <w:r>
              <w:t>Ability to meet deadlines and maintain records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  <w:p w:rsidR="008945E0" w:rsidRDefault="008945E0">
            <w:pPr>
              <w:spacing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5E0" w:rsidRDefault="008945E0">
            <w:pPr>
              <w:spacing w:line="240" w:lineRule="auto"/>
            </w:pPr>
            <w:r>
              <w:t>Interview</w:t>
            </w:r>
          </w:p>
          <w:p w:rsidR="008945E0" w:rsidRDefault="008945E0">
            <w:pPr>
              <w:spacing w:line="240" w:lineRule="auto"/>
            </w:pPr>
            <w:r>
              <w:t>References</w:t>
            </w:r>
          </w:p>
        </w:tc>
      </w:tr>
      <w:tr w:rsidR="008945E0" w:rsidTr="008945E0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5E0" w:rsidRDefault="008945E0">
            <w:pPr>
              <w:spacing w:line="240" w:lineRule="auto"/>
            </w:pPr>
            <w:r>
              <w:t>Flexible and enthusiastic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  <w:p w:rsidR="008945E0" w:rsidRDefault="008945E0">
            <w:pPr>
              <w:spacing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</w:pPr>
            <w:r>
              <w:t xml:space="preserve">Interview </w:t>
            </w:r>
          </w:p>
          <w:p w:rsidR="008945E0" w:rsidRDefault="008945E0">
            <w:pPr>
              <w:spacing w:line="240" w:lineRule="auto"/>
            </w:pPr>
            <w:r>
              <w:t xml:space="preserve">References </w:t>
            </w:r>
          </w:p>
          <w:p w:rsidR="008945E0" w:rsidRDefault="008945E0">
            <w:pPr>
              <w:spacing w:line="240" w:lineRule="auto"/>
            </w:pPr>
          </w:p>
        </w:tc>
      </w:tr>
      <w:tr w:rsidR="008945E0" w:rsidTr="008945E0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5E0" w:rsidRDefault="008945E0">
            <w:pPr>
              <w:spacing w:line="240" w:lineRule="auto"/>
            </w:pPr>
            <w:r>
              <w:t>Ability to work in a variety of teams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  <w:p w:rsidR="008945E0" w:rsidRDefault="008945E0">
            <w:pPr>
              <w:spacing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</w:pPr>
            <w:r>
              <w:t>Interview</w:t>
            </w:r>
          </w:p>
          <w:p w:rsidR="008945E0" w:rsidRDefault="008945E0">
            <w:pPr>
              <w:spacing w:line="240" w:lineRule="auto"/>
            </w:pPr>
            <w:r>
              <w:t>Application/Letter</w:t>
            </w:r>
          </w:p>
          <w:p w:rsidR="008945E0" w:rsidRDefault="008945E0">
            <w:pPr>
              <w:spacing w:line="240" w:lineRule="auto"/>
            </w:pPr>
          </w:p>
        </w:tc>
      </w:tr>
      <w:tr w:rsidR="008945E0" w:rsidTr="008945E0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5E0" w:rsidRDefault="008945E0">
            <w:pPr>
              <w:spacing w:line="240" w:lineRule="auto"/>
            </w:pPr>
            <w:r>
              <w:t>Excellent ICT skills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  <w:p w:rsidR="008945E0" w:rsidRDefault="008945E0">
            <w:pPr>
              <w:spacing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</w:pPr>
            <w:r>
              <w:t>Interview</w:t>
            </w:r>
          </w:p>
          <w:p w:rsidR="008945E0" w:rsidRDefault="008945E0">
            <w:pPr>
              <w:spacing w:line="240" w:lineRule="auto"/>
            </w:pPr>
            <w:r>
              <w:t>Application/Letter</w:t>
            </w:r>
          </w:p>
          <w:p w:rsidR="008945E0" w:rsidRDefault="008945E0">
            <w:pPr>
              <w:spacing w:line="240" w:lineRule="auto"/>
            </w:pPr>
          </w:p>
        </w:tc>
      </w:tr>
      <w:tr w:rsidR="008945E0" w:rsidTr="008945E0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5E0" w:rsidRDefault="008945E0">
            <w:pPr>
              <w:spacing w:line="240" w:lineRule="auto"/>
            </w:pPr>
            <w:r>
              <w:t>Desire to take part in whole school events and activities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5E0" w:rsidRDefault="008945E0">
            <w:pPr>
              <w:spacing w:line="240" w:lineRule="auto"/>
              <w:jc w:val="center"/>
            </w:pPr>
          </w:p>
          <w:p w:rsidR="008945E0" w:rsidRDefault="008945E0">
            <w:pPr>
              <w:spacing w:line="240" w:lineRule="auto"/>
              <w:jc w:val="center"/>
            </w:pPr>
            <w:r>
              <w:sym w:font="Wingdings" w:char="F06C"/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5E0" w:rsidRDefault="008945E0">
            <w:pPr>
              <w:spacing w:line="240" w:lineRule="auto"/>
            </w:pPr>
            <w:r>
              <w:t>Interview</w:t>
            </w:r>
          </w:p>
          <w:p w:rsidR="008945E0" w:rsidRDefault="008945E0">
            <w:pPr>
              <w:spacing w:line="240" w:lineRule="auto"/>
            </w:pPr>
            <w:r>
              <w:t>Application/Letter</w:t>
            </w:r>
          </w:p>
        </w:tc>
      </w:tr>
    </w:tbl>
    <w:p w:rsidR="008945E0" w:rsidRDefault="008945E0" w:rsidP="008945E0">
      <w:pPr>
        <w:rPr>
          <w:b/>
          <w:sz w:val="24"/>
          <w:szCs w:val="24"/>
          <w:u w:val="single"/>
        </w:rPr>
      </w:pPr>
    </w:p>
    <w:p w:rsidR="008945E0" w:rsidRDefault="008945E0" w:rsidP="008945E0">
      <w:pPr>
        <w:spacing w:after="0" w:line="360" w:lineRule="auto"/>
        <w:jc w:val="center"/>
        <w:rPr>
          <w:b/>
          <w:u w:val="single"/>
        </w:rPr>
      </w:pPr>
    </w:p>
    <w:p w:rsidR="00C356E8" w:rsidRPr="008945E0" w:rsidRDefault="00C356E8" w:rsidP="008945E0"/>
    <w:sectPr w:rsidR="00C356E8" w:rsidRPr="008945E0" w:rsidSect="00780255">
      <w:headerReference w:type="even" r:id="rId7"/>
      <w:headerReference w:type="default" r:id="rId8"/>
      <w:headerReference w:type="first" r:id="rId9"/>
      <w:pgSz w:w="11906" w:h="16838"/>
      <w:pgMar w:top="1843" w:right="1134" w:bottom="1985" w:left="1276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19F9" w:rsidRDefault="004D19F9" w:rsidP="0017207E">
      <w:pPr>
        <w:spacing w:after="0" w:line="240" w:lineRule="auto"/>
      </w:pPr>
      <w:r>
        <w:separator/>
      </w:r>
    </w:p>
  </w:endnote>
  <w:endnote w:type="continuationSeparator" w:id="0">
    <w:p w:rsidR="004D19F9" w:rsidRDefault="004D19F9" w:rsidP="00172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onwy-Council-Log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19F9" w:rsidRDefault="004D19F9" w:rsidP="0017207E">
      <w:pPr>
        <w:spacing w:after="0" w:line="240" w:lineRule="auto"/>
      </w:pPr>
      <w:r>
        <w:separator/>
      </w:r>
    </w:p>
  </w:footnote>
  <w:footnote w:type="continuationSeparator" w:id="0">
    <w:p w:rsidR="004D19F9" w:rsidRDefault="004D19F9" w:rsidP="00172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07E" w:rsidRDefault="004D19F9">
    <w:pPr>
      <w:pStyle w:val="Header"/>
    </w:pPr>
    <w:r>
      <w:rPr>
        <w:noProof/>
      </w:rPr>
      <w:pict w14:anchorId="3492DE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4" o:spid="_x0000_s2056" type="#_x0000_t75" style="position:absolute;margin-left:0;margin-top:0;width:573.2pt;height:807.55pt;z-index:-251657216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07E" w:rsidRDefault="004D19F9">
    <w:pPr>
      <w:pStyle w:val="Header"/>
    </w:pPr>
    <w:r>
      <w:rPr>
        <w:noProof/>
      </w:rPr>
      <w:pict w14:anchorId="0169E5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5" o:spid="_x0000_s2057" type="#_x0000_t75" style="position:absolute;margin-left:-69.95pt;margin-top:-92.35pt;width:600.95pt;height:846.7pt;z-index:-251656192;mso-position-horizontal-relative:margin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07E" w:rsidRDefault="004D19F9">
    <w:pPr>
      <w:pStyle w:val="Header"/>
    </w:pPr>
    <w:r>
      <w:rPr>
        <w:noProof/>
      </w:rPr>
      <w:pict w14:anchorId="5695B3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3" o:spid="_x0000_s2055" type="#_x0000_t75" style="position:absolute;margin-left:0;margin-top:0;width:573.2pt;height:807.55pt;z-index:-251658240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0E2BAF"/>
    <w:multiLevelType w:val="hybridMultilevel"/>
    <w:tmpl w:val="17986A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0C7D20"/>
    <w:multiLevelType w:val="hybridMultilevel"/>
    <w:tmpl w:val="15F495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BD0"/>
    <w:rsid w:val="000651F9"/>
    <w:rsid w:val="001177B3"/>
    <w:rsid w:val="00170BD0"/>
    <w:rsid w:val="0017207E"/>
    <w:rsid w:val="004C2CDD"/>
    <w:rsid w:val="004D19F9"/>
    <w:rsid w:val="005F2BA0"/>
    <w:rsid w:val="006D49B3"/>
    <w:rsid w:val="00780255"/>
    <w:rsid w:val="008945E0"/>
    <w:rsid w:val="00A034C4"/>
    <w:rsid w:val="00B77CB8"/>
    <w:rsid w:val="00BC78F1"/>
    <w:rsid w:val="00C356E8"/>
    <w:rsid w:val="00C56BE5"/>
    <w:rsid w:val="00CF28F5"/>
    <w:rsid w:val="00F61BC1"/>
    <w:rsid w:val="00FD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5499C860"/>
  <w15:chartTrackingRefBased/>
  <w15:docId w15:val="{F0A7725A-0BCD-4089-A81B-F7E89C35D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77B3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8025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0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07E"/>
  </w:style>
  <w:style w:type="paragraph" w:styleId="Footer">
    <w:name w:val="footer"/>
    <w:basedOn w:val="Normal"/>
    <w:link w:val="FooterChar"/>
    <w:uiPriority w:val="99"/>
    <w:unhideWhenUsed/>
    <w:rsid w:val="001720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07E"/>
  </w:style>
  <w:style w:type="paragraph" w:styleId="ListParagraph">
    <w:name w:val="List Paragraph"/>
    <w:basedOn w:val="Normal"/>
    <w:uiPriority w:val="34"/>
    <w:qFormat/>
    <w:rsid w:val="00170BD0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1177B3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8025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78025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F28F5"/>
    <w:pPr>
      <w:widowControl w:val="0"/>
      <w:autoSpaceDE w:val="0"/>
      <w:autoSpaceDN w:val="0"/>
      <w:adjustRightInd w:val="0"/>
      <w:spacing w:after="0" w:line="240" w:lineRule="auto"/>
    </w:pPr>
    <w:rPr>
      <w:rFonts w:ascii="Conwy-Council-Logo" w:eastAsia="Times New Roman" w:hAnsi="Conwy-Council-Logo" w:cs="Conwy-Council-Logo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51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Letterhead%20-%20New%20Info%20and%20Brand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- New Info and Branding.dotx</Template>
  <TotalTime>0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Milner</dc:creator>
  <cp:keywords/>
  <dc:description/>
  <cp:lastModifiedBy>Adam Milner</cp:lastModifiedBy>
  <cp:revision>2</cp:revision>
  <cp:lastPrinted>2023-09-14T11:24:00Z</cp:lastPrinted>
  <dcterms:created xsi:type="dcterms:W3CDTF">2023-10-03T08:59:00Z</dcterms:created>
  <dcterms:modified xsi:type="dcterms:W3CDTF">2023-10-03T08:59:00Z</dcterms:modified>
</cp:coreProperties>
</file>