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77B3" w:rsidRDefault="001177B3" w:rsidP="001177B3">
      <w:pPr>
        <w:jc w:val="both"/>
        <w:rPr>
          <w:b/>
          <w:color w:val="FF0000"/>
        </w:rPr>
      </w:pPr>
    </w:p>
    <w:p w:rsidR="001177B3" w:rsidRPr="001177B3" w:rsidRDefault="001177B3" w:rsidP="001177B3">
      <w:pPr>
        <w:jc w:val="both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Humanities Teacher – Maternity Cover</w:t>
      </w:r>
    </w:p>
    <w:p w:rsidR="001177B3" w:rsidRDefault="001177B3" w:rsidP="001177B3">
      <w:pPr>
        <w:jc w:val="both"/>
      </w:pPr>
      <w:r>
        <w:t>We are seeking to appoint an enthusiastic and dynamic teacher to join a thriving department in a successful school.</w:t>
      </w:r>
    </w:p>
    <w:p w:rsidR="001177B3" w:rsidRDefault="001177B3" w:rsidP="001177B3">
      <w:pPr>
        <w:jc w:val="both"/>
      </w:pPr>
      <w:r>
        <w:t>Start date: 1</w:t>
      </w:r>
      <w:r>
        <w:rPr>
          <w:vertAlign w:val="superscript"/>
        </w:rPr>
        <w:t>st</w:t>
      </w:r>
      <w:r>
        <w:t xml:space="preserve"> January 2024.</w:t>
      </w:r>
    </w:p>
    <w:p w:rsidR="001177B3" w:rsidRDefault="001177B3" w:rsidP="001177B3">
      <w:pPr>
        <w:jc w:val="both"/>
      </w:pPr>
      <w:r>
        <w:t>End date: 19</w:t>
      </w:r>
      <w:r>
        <w:rPr>
          <w:vertAlign w:val="superscript"/>
        </w:rPr>
        <w:t>th</w:t>
      </w:r>
      <w:r>
        <w:t xml:space="preserve"> July 2024</w:t>
      </w:r>
    </w:p>
    <w:p w:rsidR="001177B3" w:rsidRDefault="001177B3" w:rsidP="001177B3">
      <w:pPr>
        <w:jc w:val="both"/>
      </w:pPr>
      <w:r>
        <w:t xml:space="preserve">You will be required to teach KS3 and KS4, so will need to be passionate about learning, have good subject knowledge and have high expectations. There may be a requirement to teach Geography, History, R.S. and PSE, although the main focus of the post is History. You will need to be a good team player with a commitment to high quality, inclusive education and believe in our school motto of Achievement for All. </w:t>
      </w:r>
    </w:p>
    <w:p w:rsidR="001177B3" w:rsidRDefault="001177B3" w:rsidP="001177B3">
      <w:pPr>
        <w:jc w:val="both"/>
      </w:pPr>
      <w:r>
        <w:t xml:space="preserve">If you have the energy, enthusiasm and the desire to inspire a love of Humanities, then we would love to hear from you. </w:t>
      </w:r>
    </w:p>
    <w:p w:rsidR="001177B3" w:rsidRDefault="001177B3" w:rsidP="001177B3">
      <w:pPr>
        <w:jc w:val="both"/>
      </w:pPr>
      <w:r>
        <w:t>Teachers’ Pay Scale</w:t>
      </w:r>
    </w:p>
    <w:p w:rsidR="001177B3" w:rsidRDefault="001177B3" w:rsidP="001177B3">
      <w:pPr>
        <w:jc w:val="both"/>
      </w:pPr>
      <w:r>
        <w:t>Full time</w:t>
      </w:r>
    </w:p>
    <w:p w:rsidR="001177B3" w:rsidRDefault="001177B3" w:rsidP="001177B3">
      <w:pPr>
        <w:jc w:val="both"/>
      </w:pPr>
      <w:r>
        <w:t>Deadline for applications: Noon on Monday 16</w:t>
      </w:r>
      <w:r>
        <w:rPr>
          <w:vertAlign w:val="superscript"/>
        </w:rPr>
        <w:t>th</w:t>
      </w:r>
      <w:r>
        <w:t xml:space="preserve"> October 2023</w:t>
      </w:r>
    </w:p>
    <w:p w:rsidR="001177B3" w:rsidRDefault="001177B3" w:rsidP="001177B3">
      <w:pPr>
        <w:spacing w:after="0"/>
        <w:jc w:val="both"/>
      </w:pPr>
      <w:r>
        <w:t xml:space="preserve">Please apply using an application form, along with a recruitment monitoring form, a CV and accompanying letter of application. </w:t>
      </w:r>
    </w:p>
    <w:p w:rsidR="001177B3" w:rsidRDefault="001177B3" w:rsidP="001177B3">
      <w:pPr>
        <w:spacing w:after="0"/>
        <w:jc w:val="both"/>
      </w:pPr>
      <w:r>
        <w:t xml:space="preserve">Please return forms via email to: </w:t>
      </w:r>
      <w:hyperlink r:id="rId6" w:history="1">
        <w:r>
          <w:rPr>
            <w:rStyle w:val="Hyperlink"/>
          </w:rPr>
          <w:t>parryg128@ysgolbrynelian.cymru</w:t>
        </w:r>
      </w:hyperlink>
      <w:r>
        <w:t xml:space="preserve"> </w:t>
      </w:r>
    </w:p>
    <w:p w:rsidR="001177B3" w:rsidRDefault="001177B3" w:rsidP="001177B3">
      <w:pPr>
        <w:spacing w:after="0"/>
        <w:jc w:val="both"/>
      </w:pPr>
      <w:r>
        <w:t xml:space="preserve">Or by post to: </w:t>
      </w:r>
    </w:p>
    <w:p w:rsidR="001177B3" w:rsidRDefault="001177B3" w:rsidP="001177B3">
      <w:pPr>
        <w:spacing w:after="0"/>
        <w:jc w:val="both"/>
      </w:pPr>
      <w:bookmarkStart w:id="0" w:name="_GoBack"/>
      <w:bookmarkEnd w:id="0"/>
    </w:p>
    <w:p w:rsidR="001177B3" w:rsidRDefault="001177B3" w:rsidP="001177B3">
      <w:pPr>
        <w:spacing w:after="0"/>
        <w:jc w:val="both"/>
      </w:pPr>
      <w:r>
        <w:t xml:space="preserve">Miss Gemma Parry </w:t>
      </w:r>
    </w:p>
    <w:p w:rsidR="001177B3" w:rsidRDefault="001177B3" w:rsidP="001177B3">
      <w:pPr>
        <w:spacing w:after="0"/>
        <w:jc w:val="both"/>
      </w:pPr>
      <w:r>
        <w:t xml:space="preserve">Ysgol Bryn Elian </w:t>
      </w:r>
    </w:p>
    <w:p w:rsidR="001177B3" w:rsidRDefault="001177B3" w:rsidP="001177B3">
      <w:pPr>
        <w:spacing w:after="0"/>
        <w:jc w:val="both"/>
      </w:pPr>
      <w:r>
        <w:t xml:space="preserve">Windsor Drive </w:t>
      </w:r>
    </w:p>
    <w:p w:rsidR="001177B3" w:rsidRDefault="001177B3" w:rsidP="001177B3">
      <w:pPr>
        <w:spacing w:after="0"/>
        <w:jc w:val="both"/>
      </w:pPr>
      <w:r>
        <w:t xml:space="preserve">Old Colwyn </w:t>
      </w:r>
    </w:p>
    <w:p w:rsidR="001177B3" w:rsidRDefault="001177B3" w:rsidP="001177B3">
      <w:pPr>
        <w:spacing w:after="0"/>
        <w:jc w:val="both"/>
      </w:pPr>
      <w:r>
        <w:t>LL29 8HU</w:t>
      </w:r>
    </w:p>
    <w:p w:rsidR="001177B3" w:rsidRDefault="001177B3" w:rsidP="001177B3"/>
    <w:p w:rsidR="001177B3" w:rsidRDefault="001177B3" w:rsidP="001177B3"/>
    <w:p w:rsidR="001177B3" w:rsidRDefault="001177B3" w:rsidP="001177B3"/>
    <w:p w:rsidR="001177B3" w:rsidRDefault="001177B3" w:rsidP="001177B3"/>
    <w:p w:rsidR="00C356E8" w:rsidRPr="001177B3" w:rsidRDefault="00C356E8" w:rsidP="001177B3"/>
    <w:sectPr w:rsidR="00C356E8" w:rsidRPr="001177B3" w:rsidSect="00F61BC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843" w:right="1133" w:bottom="1985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2E44" w:rsidRDefault="00C42E44" w:rsidP="0017207E">
      <w:pPr>
        <w:spacing w:after="0" w:line="240" w:lineRule="auto"/>
      </w:pPr>
      <w:r>
        <w:separator/>
      </w:r>
    </w:p>
  </w:endnote>
  <w:endnote w:type="continuationSeparator" w:id="0">
    <w:p w:rsidR="00C42E44" w:rsidRDefault="00C42E44" w:rsidP="00172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2CDD" w:rsidRDefault="004C2C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2CDD" w:rsidRDefault="004C2CD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2CDD" w:rsidRDefault="004C2C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2E44" w:rsidRDefault="00C42E44" w:rsidP="0017207E">
      <w:pPr>
        <w:spacing w:after="0" w:line="240" w:lineRule="auto"/>
      </w:pPr>
      <w:r>
        <w:separator/>
      </w:r>
    </w:p>
  </w:footnote>
  <w:footnote w:type="continuationSeparator" w:id="0">
    <w:p w:rsidR="00C42E44" w:rsidRDefault="00C42E44" w:rsidP="00172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207E" w:rsidRDefault="00C42E44">
    <w:pPr>
      <w:pStyle w:val="Header"/>
    </w:pPr>
    <w:r>
      <w:rPr>
        <w:noProof/>
      </w:rPr>
      <w:pict w14:anchorId="3492DE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751594" o:spid="_x0000_s2056" type="#_x0000_t75" style="position:absolute;margin-left:0;margin-top:0;width:573.2pt;height:807.55pt;z-index:-251657216;mso-position-horizontal:center;mso-position-horizontal-relative:margin;mso-position-vertical:center;mso-position-vertical-relative:margin" o:allowincell="f">
          <v:imagedata r:id="rId1" o:title="Design 1 - AFA LIB Placemen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207E" w:rsidRDefault="00C42E44">
    <w:pPr>
      <w:pStyle w:val="Header"/>
    </w:pPr>
    <w:r>
      <w:rPr>
        <w:noProof/>
      </w:rPr>
      <w:pict w14:anchorId="0169E5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751595" o:spid="_x0000_s2057" type="#_x0000_t75" style="position:absolute;margin-left:-78.2pt;margin-top:-92.35pt;width:600.95pt;height:846.7pt;z-index:-251656192;mso-position-horizontal-relative:margin;mso-position-vertical-relative:margin" o:allowincell="f">
          <v:imagedata r:id="rId1" o:title="Design 1 - AFA LIB Placemen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207E" w:rsidRDefault="00C42E44">
    <w:pPr>
      <w:pStyle w:val="Header"/>
    </w:pPr>
    <w:r>
      <w:rPr>
        <w:noProof/>
      </w:rPr>
      <w:pict w14:anchorId="5695B3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751593" o:spid="_x0000_s2055" type="#_x0000_t75" style="position:absolute;margin-left:0;margin-top:0;width:573.2pt;height:807.55pt;z-index:-251658240;mso-position-horizontal:center;mso-position-horizontal-relative:margin;mso-position-vertical:center;mso-position-vertical-relative:margin" o:allowincell="f">
          <v:imagedata r:id="rId1" o:title="Design 1 - AFA LIB Placemen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BD0"/>
    <w:rsid w:val="000651F9"/>
    <w:rsid w:val="001177B3"/>
    <w:rsid w:val="00170BD0"/>
    <w:rsid w:val="0017207E"/>
    <w:rsid w:val="004C2CDD"/>
    <w:rsid w:val="005F2BA0"/>
    <w:rsid w:val="006D49B3"/>
    <w:rsid w:val="00B77CB8"/>
    <w:rsid w:val="00BC78F1"/>
    <w:rsid w:val="00C356E8"/>
    <w:rsid w:val="00C42E44"/>
    <w:rsid w:val="00C56BE5"/>
    <w:rsid w:val="00F61BC1"/>
    <w:rsid w:val="00FD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5499C860"/>
  <w15:chartTrackingRefBased/>
  <w15:docId w15:val="{F0A7725A-0BCD-4089-A81B-F7E89C35D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177B3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20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207E"/>
  </w:style>
  <w:style w:type="paragraph" w:styleId="Footer">
    <w:name w:val="footer"/>
    <w:basedOn w:val="Normal"/>
    <w:link w:val="FooterChar"/>
    <w:uiPriority w:val="99"/>
    <w:unhideWhenUsed/>
    <w:rsid w:val="001720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207E"/>
  </w:style>
  <w:style w:type="paragraph" w:styleId="ListParagraph">
    <w:name w:val="List Paragraph"/>
    <w:basedOn w:val="Normal"/>
    <w:qFormat/>
    <w:rsid w:val="00170BD0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1177B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283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arryg128@ysgolbrynelian.cymru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Letterhead%20-%20New%20Info%20and%20Brandin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- New Info and Branding.dotx</Template>
  <TotalTime>1</TotalTime>
  <Pages>1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Milner</dc:creator>
  <cp:keywords/>
  <dc:description/>
  <cp:lastModifiedBy>Adam Milner</cp:lastModifiedBy>
  <cp:revision>2</cp:revision>
  <cp:lastPrinted>2023-09-14T11:24:00Z</cp:lastPrinted>
  <dcterms:created xsi:type="dcterms:W3CDTF">2023-10-03T08:52:00Z</dcterms:created>
  <dcterms:modified xsi:type="dcterms:W3CDTF">2023-10-03T08:52:00Z</dcterms:modified>
</cp:coreProperties>
</file>