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CFFF2" w14:textId="1A9C40CE" w:rsidR="00C356E8" w:rsidRDefault="00C356E8" w:rsidP="00F81F7D"/>
    <w:p w14:paraId="3DC18568" w14:textId="77777777" w:rsidR="009C42DB" w:rsidRPr="009436AB" w:rsidRDefault="009C42DB" w:rsidP="009C42DB">
      <w:pPr>
        <w:pStyle w:val="NoSpacing"/>
        <w:jc w:val="right"/>
      </w:pPr>
    </w:p>
    <w:p w14:paraId="4427ACC4" w14:textId="2C4AD404" w:rsidR="009C42DB" w:rsidRPr="009436AB" w:rsidRDefault="00AB6817" w:rsidP="009C42DB">
      <w:pPr>
        <w:pStyle w:val="NoSpacing"/>
      </w:pPr>
      <w:r>
        <w:t>24 April</w:t>
      </w:r>
      <w:r w:rsidR="009C42DB" w:rsidRPr="009436AB">
        <w:t xml:space="preserve"> 202</w:t>
      </w:r>
      <w:r>
        <w:t>6</w:t>
      </w:r>
      <w:r w:rsidR="009C42DB" w:rsidRPr="009436AB">
        <w:t>.</w:t>
      </w:r>
    </w:p>
    <w:p w14:paraId="411BA7B5" w14:textId="77777777" w:rsidR="009C42DB" w:rsidRPr="00C4398A" w:rsidRDefault="009C42DB" w:rsidP="009C42DB">
      <w:pPr>
        <w:pStyle w:val="NoSpacing"/>
        <w:jc w:val="right"/>
        <w:rPr>
          <w:sz w:val="14"/>
          <w:szCs w:val="14"/>
        </w:rPr>
      </w:pPr>
    </w:p>
    <w:p w14:paraId="5CFD8FB0" w14:textId="77777777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>Dear Parent and Guardians,</w:t>
      </w:r>
    </w:p>
    <w:p w14:paraId="067E30FA" w14:textId="77777777" w:rsidR="009C42DB" w:rsidRPr="00C4398A" w:rsidRDefault="009C42DB" w:rsidP="009C42DB">
      <w:pPr>
        <w:pStyle w:val="NoSpacing"/>
        <w:rPr>
          <w:sz w:val="8"/>
          <w:szCs w:val="8"/>
        </w:rPr>
      </w:pPr>
    </w:p>
    <w:p w14:paraId="322998B9" w14:textId="39E56D34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 xml:space="preserve">We are delighted to offer your son / daughter the opportunity to take part in a </w:t>
      </w:r>
      <w:r w:rsidR="006D5E23" w:rsidRPr="00C4398A">
        <w:rPr>
          <w:sz w:val="22"/>
          <w:szCs w:val="22"/>
        </w:rPr>
        <w:t>4-day</w:t>
      </w:r>
      <w:r w:rsidRPr="00C4398A">
        <w:rPr>
          <w:sz w:val="22"/>
          <w:szCs w:val="22"/>
        </w:rPr>
        <w:t xml:space="preserve"> trip to </w:t>
      </w:r>
      <w:r w:rsidR="00AB6817" w:rsidRPr="00C4398A">
        <w:rPr>
          <w:sz w:val="22"/>
          <w:szCs w:val="22"/>
        </w:rPr>
        <w:t xml:space="preserve">the </w:t>
      </w:r>
      <w:r w:rsidR="00AB6817" w:rsidRPr="00C4398A">
        <w:rPr>
          <w:b/>
          <w:bCs/>
          <w:sz w:val="22"/>
          <w:szCs w:val="22"/>
        </w:rPr>
        <w:t>Bay of Naples</w:t>
      </w:r>
      <w:r w:rsidR="00886718">
        <w:rPr>
          <w:b/>
          <w:bCs/>
          <w:sz w:val="22"/>
          <w:szCs w:val="22"/>
        </w:rPr>
        <w:t>, Italy</w:t>
      </w:r>
      <w:r w:rsidRPr="00C4398A">
        <w:rPr>
          <w:sz w:val="22"/>
          <w:szCs w:val="22"/>
        </w:rPr>
        <w:t xml:space="preserve"> during the </w:t>
      </w:r>
      <w:r w:rsidR="00AB6817" w:rsidRPr="00C4398A">
        <w:rPr>
          <w:sz w:val="22"/>
          <w:szCs w:val="22"/>
        </w:rPr>
        <w:t xml:space="preserve">October </w:t>
      </w:r>
      <w:r w:rsidRPr="00C4398A">
        <w:rPr>
          <w:sz w:val="22"/>
          <w:szCs w:val="22"/>
        </w:rPr>
        <w:t>half term break 202</w:t>
      </w:r>
      <w:r w:rsidR="00AB6817" w:rsidRPr="00C4398A">
        <w:rPr>
          <w:sz w:val="22"/>
          <w:szCs w:val="22"/>
        </w:rPr>
        <w:t>7</w:t>
      </w:r>
      <w:r w:rsidRPr="00C4398A">
        <w:rPr>
          <w:sz w:val="22"/>
          <w:szCs w:val="22"/>
        </w:rPr>
        <w:t xml:space="preserve"> (between </w:t>
      </w:r>
      <w:r w:rsidR="00DA46BC" w:rsidRPr="00245013">
        <w:rPr>
          <w:sz w:val="22"/>
          <w:szCs w:val="22"/>
        </w:rPr>
        <w:t>25</w:t>
      </w:r>
      <w:r w:rsidRPr="00245013">
        <w:rPr>
          <w:sz w:val="22"/>
          <w:szCs w:val="22"/>
          <w:vertAlign w:val="superscript"/>
        </w:rPr>
        <w:t>th</w:t>
      </w:r>
      <w:r w:rsidRPr="00245013">
        <w:rPr>
          <w:sz w:val="22"/>
          <w:szCs w:val="22"/>
        </w:rPr>
        <w:t xml:space="preserve"> and </w:t>
      </w:r>
      <w:r w:rsidR="00DA46BC" w:rsidRPr="00245013">
        <w:rPr>
          <w:sz w:val="22"/>
          <w:szCs w:val="22"/>
        </w:rPr>
        <w:t>28</w:t>
      </w:r>
      <w:r w:rsidRPr="00245013">
        <w:rPr>
          <w:sz w:val="22"/>
          <w:szCs w:val="22"/>
          <w:vertAlign w:val="superscript"/>
        </w:rPr>
        <w:t>th</w:t>
      </w:r>
      <w:r w:rsidRPr="00245013">
        <w:rPr>
          <w:sz w:val="22"/>
          <w:szCs w:val="22"/>
        </w:rPr>
        <w:t xml:space="preserve"> </w:t>
      </w:r>
      <w:r w:rsidR="003A5F44" w:rsidRPr="00C4398A">
        <w:rPr>
          <w:sz w:val="22"/>
          <w:szCs w:val="22"/>
        </w:rPr>
        <w:t>October</w:t>
      </w:r>
      <w:r w:rsidRPr="00C4398A">
        <w:rPr>
          <w:sz w:val="22"/>
          <w:szCs w:val="22"/>
        </w:rPr>
        <w:t>).  This will be a trip that includes opportunities to explore the unique geographical features</w:t>
      </w:r>
      <w:r w:rsidR="00AB6817" w:rsidRPr="00C4398A">
        <w:rPr>
          <w:sz w:val="22"/>
          <w:szCs w:val="22"/>
        </w:rPr>
        <w:t xml:space="preserve"> and historical attractions</w:t>
      </w:r>
      <w:r w:rsidRPr="00C4398A">
        <w:rPr>
          <w:sz w:val="22"/>
          <w:szCs w:val="22"/>
        </w:rPr>
        <w:t xml:space="preserve"> there.</w:t>
      </w:r>
      <w:r w:rsidR="00D02156">
        <w:rPr>
          <w:sz w:val="22"/>
          <w:szCs w:val="22"/>
        </w:rPr>
        <w:t xml:space="preserve"> Pupils from the current Years 8-11 are invited (Year 10 and 11 pupils must be returning to Sixth Form).</w:t>
      </w:r>
    </w:p>
    <w:p w14:paraId="00D4CA00" w14:textId="77777777" w:rsidR="009C42DB" w:rsidRPr="00C4398A" w:rsidRDefault="009C42DB" w:rsidP="009C42DB">
      <w:pPr>
        <w:pStyle w:val="NoSpacing"/>
        <w:rPr>
          <w:sz w:val="8"/>
          <w:szCs w:val="8"/>
        </w:rPr>
      </w:pPr>
    </w:p>
    <w:p w14:paraId="5C4A06A3" w14:textId="411BF3E2" w:rsidR="0056603D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 xml:space="preserve">The </w:t>
      </w:r>
      <w:r w:rsidR="00C4398A" w:rsidRPr="00C4398A">
        <w:rPr>
          <w:sz w:val="22"/>
          <w:szCs w:val="22"/>
        </w:rPr>
        <w:t xml:space="preserve">trip </w:t>
      </w:r>
      <w:r w:rsidRPr="00C4398A">
        <w:rPr>
          <w:sz w:val="22"/>
          <w:szCs w:val="22"/>
        </w:rPr>
        <w:t>includes:</w:t>
      </w:r>
    </w:p>
    <w:p w14:paraId="385CA6CA" w14:textId="31B90729" w:rsidR="0056603D" w:rsidRPr="00C4398A" w:rsidRDefault="0056603D" w:rsidP="009C42DB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Return flights from Manchester to Naples</w:t>
      </w:r>
      <w:r w:rsidR="00245013">
        <w:rPr>
          <w:sz w:val="22"/>
          <w:szCs w:val="22"/>
        </w:rPr>
        <w:t xml:space="preserve"> (flight times tbc)</w:t>
      </w:r>
      <w:r w:rsidRPr="00C4398A">
        <w:rPr>
          <w:sz w:val="22"/>
          <w:szCs w:val="22"/>
        </w:rPr>
        <w:t>.</w:t>
      </w:r>
    </w:p>
    <w:p w14:paraId="48EA0AD4" w14:textId="679B532F" w:rsidR="009C42DB" w:rsidRPr="00C4398A" w:rsidRDefault="003A5F44" w:rsidP="009C42DB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3</w:t>
      </w:r>
      <w:r w:rsidR="009C42DB" w:rsidRPr="00C4398A">
        <w:rPr>
          <w:sz w:val="22"/>
          <w:szCs w:val="22"/>
        </w:rPr>
        <w:t xml:space="preserve"> nights hotel accommodation</w:t>
      </w:r>
      <w:r w:rsidR="00886718">
        <w:rPr>
          <w:sz w:val="22"/>
          <w:szCs w:val="22"/>
        </w:rPr>
        <w:t xml:space="preserve"> in Sorento</w:t>
      </w:r>
      <w:r w:rsidR="009C42DB" w:rsidRPr="00C4398A">
        <w:rPr>
          <w:sz w:val="22"/>
          <w:szCs w:val="22"/>
        </w:rPr>
        <w:t>, shared rooms for students.</w:t>
      </w:r>
    </w:p>
    <w:p w14:paraId="7554D267" w14:textId="77777777" w:rsidR="00570EFA" w:rsidRDefault="009C42DB" w:rsidP="00570EFA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Breakfast on days 2, 3 and 4 at hotel.</w:t>
      </w:r>
    </w:p>
    <w:p w14:paraId="1831AC49" w14:textId="37272F78" w:rsidR="009C42DB" w:rsidRPr="00570EFA" w:rsidRDefault="009C42DB" w:rsidP="00570EFA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570EFA">
        <w:rPr>
          <w:sz w:val="22"/>
          <w:szCs w:val="22"/>
        </w:rPr>
        <w:t>Evening meals at accommodation on days 1, 2 and 3.</w:t>
      </w:r>
    </w:p>
    <w:p w14:paraId="44AB337A" w14:textId="4F5D950E" w:rsidR="009C42DB" w:rsidRPr="00C4398A" w:rsidRDefault="00C4398A" w:rsidP="009C42DB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Lunch on day 1 and 3, p</w:t>
      </w:r>
      <w:r w:rsidR="009C42DB" w:rsidRPr="00C4398A">
        <w:rPr>
          <w:sz w:val="22"/>
          <w:szCs w:val="22"/>
        </w:rPr>
        <w:t xml:space="preserve">acked lunches on days 2 and </w:t>
      </w:r>
      <w:r w:rsidR="003A5F44" w:rsidRPr="00C4398A">
        <w:rPr>
          <w:sz w:val="22"/>
          <w:szCs w:val="22"/>
        </w:rPr>
        <w:t>4</w:t>
      </w:r>
      <w:r w:rsidR="009C42DB" w:rsidRPr="00C4398A">
        <w:rPr>
          <w:sz w:val="22"/>
          <w:szCs w:val="22"/>
        </w:rPr>
        <w:t>.</w:t>
      </w:r>
    </w:p>
    <w:p w14:paraId="26705657" w14:textId="6F9CA4EB" w:rsidR="004B4B0E" w:rsidRPr="00C4398A" w:rsidRDefault="004B650F" w:rsidP="004B4B0E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Visits to Pompeii and Herculaneum Archaeological Parks.</w:t>
      </w:r>
    </w:p>
    <w:p w14:paraId="70435C37" w14:textId="4E3C60E8" w:rsidR="004B650F" w:rsidRPr="00C4398A" w:rsidRDefault="004B650F" w:rsidP="004B4B0E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Visit to the ancient catacombs of San Gennaro, Naples.</w:t>
      </w:r>
    </w:p>
    <w:p w14:paraId="499D9D18" w14:textId="47194AD8" w:rsidR="004B4B0E" w:rsidRPr="00C4398A" w:rsidRDefault="004B650F" w:rsidP="004B4B0E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Ascent and visit to the summit of Mount Vesuvius.</w:t>
      </w:r>
    </w:p>
    <w:p w14:paraId="48A37E75" w14:textId="3FF5873E" w:rsidR="004B4B0E" w:rsidRPr="00C4398A" w:rsidRDefault="004B650F" w:rsidP="004B4B0E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Hydrofoil to the island of Capri for a whole day visit.</w:t>
      </w:r>
    </w:p>
    <w:p w14:paraId="0FC07582" w14:textId="10472A53" w:rsidR="004B4B0E" w:rsidRPr="00C4398A" w:rsidRDefault="004B650F" w:rsidP="004B4B0E">
      <w:pPr>
        <w:pStyle w:val="NoSpacing"/>
        <w:numPr>
          <w:ilvl w:val="0"/>
          <w:numId w:val="4"/>
        </w:numPr>
        <w:rPr>
          <w:sz w:val="22"/>
          <w:szCs w:val="22"/>
        </w:rPr>
      </w:pPr>
      <w:r w:rsidRPr="00C4398A">
        <w:rPr>
          <w:sz w:val="22"/>
          <w:szCs w:val="22"/>
        </w:rPr>
        <w:t>Visit to Fondo Galatea for a Farm Tour with Pizza Making.</w:t>
      </w:r>
    </w:p>
    <w:p w14:paraId="0FBF1585" w14:textId="6F57CBB5" w:rsidR="009C42DB" w:rsidRPr="00C4398A" w:rsidRDefault="009C42DB" w:rsidP="009C42DB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C4398A">
        <w:rPr>
          <w:sz w:val="22"/>
          <w:szCs w:val="22"/>
        </w:rPr>
        <w:t xml:space="preserve">Travel to and from the airport from </w:t>
      </w:r>
      <w:r w:rsidR="0056603D" w:rsidRPr="00C4398A">
        <w:rPr>
          <w:sz w:val="22"/>
          <w:szCs w:val="22"/>
        </w:rPr>
        <w:t>Eirias Park</w:t>
      </w:r>
      <w:r w:rsidRPr="00C4398A">
        <w:rPr>
          <w:sz w:val="22"/>
          <w:szCs w:val="22"/>
        </w:rPr>
        <w:t>.</w:t>
      </w:r>
    </w:p>
    <w:p w14:paraId="30A93A67" w14:textId="77777777" w:rsidR="009C42DB" w:rsidRPr="00C4398A" w:rsidRDefault="009C42DB" w:rsidP="009C42DB">
      <w:pPr>
        <w:pStyle w:val="NoSpacing"/>
        <w:numPr>
          <w:ilvl w:val="0"/>
          <w:numId w:val="3"/>
        </w:numPr>
        <w:rPr>
          <w:sz w:val="22"/>
          <w:szCs w:val="22"/>
        </w:rPr>
      </w:pPr>
      <w:r w:rsidRPr="00C4398A">
        <w:rPr>
          <w:sz w:val="22"/>
          <w:szCs w:val="22"/>
        </w:rPr>
        <w:t>Travel insurance.</w:t>
      </w:r>
    </w:p>
    <w:p w14:paraId="673245E6" w14:textId="77777777" w:rsidR="009C42DB" w:rsidRPr="00C4398A" w:rsidRDefault="009C42DB" w:rsidP="009C42DB">
      <w:pPr>
        <w:pStyle w:val="NoSpacing"/>
        <w:rPr>
          <w:sz w:val="8"/>
          <w:szCs w:val="8"/>
        </w:rPr>
      </w:pPr>
    </w:p>
    <w:p w14:paraId="0EB08982" w14:textId="77777777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>The agency we are using is Visions in Education (</w:t>
      </w:r>
      <w:hyperlink r:id="rId10" w:history="1">
        <w:r w:rsidRPr="00C4398A">
          <w:rPr>
            <w:rStyle w:val="Hyperlink"/>
            <w:sz w:val="22"/>
            <w:szCs w:val="22"/>
          </w:rPr>
          <w:t>Visions in Education - Beyond Ordinary</w:t>
        </w:r>
      </w:hyperlink>
      <w:r w:rsidRPr="00C4398A">
        <w:rPr>
          <w:sz w:val="22"/>
          <w:szCs w:val="22"/>
        </w:rPr>
        <w:t>).</w:t>
      </w:r>
    </w:p>
    <w:p w14:paraId="25980ADB" w14:textId="77777777" w:rsidR="009C42DB" w:rsidRPr="00C4398A" w:rsidRDefault="009C42DB" w:rsidP="009C42DB">
      <w:pPr>
        <w:pStyle w:val="NoSpacing"/>
        <w:rPr>
          <w:sz w:val="2"/>
          <w:szCs w:val="2"/>
        </w:rPr>
      </w:pPr>
    </w:p>
    <w:p w14:paraId="54E54A1A" w14:textId="31C6D2F4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 xml:space="preserve">We will be holding an information evening for parents and students on </w:t>
      </w:r>
      <w:r w:rsidR="00D04840">
        <w:rPr>
          <w:b/>
          <w:bCs/>
          <w:sz w:val="22"/>
          <w:szCs w:val="22"/>
          <w:u w:val="single"/>
        </w:rPr>
        <w:t>Wednes</w:t>
      </w:r>
      <w:r w:rsidR="00BB71A5" w:rsidRPr="00803246">
        <w:rPr>
          <w:b/>
          <w:bCs/>
          <w:sz w:val="22"/>
          <w:szCs w:val="22"/>
          <w:u w:val="single"/>
        </w:rPr>
        <w:t xml:space="preserve">day May </w:t>
      </w:r>
      <w:r w:rsidR="00D04840">
        <w:rPr>
          <w:b/>
          <w:bCs/>
          <w:sz w:val="22"/>
          <w:szCs w:val="22"/>
          <w:u w:val="single"/>
        </w:rPr>
        <w:t>6th</w:t>
      </w:r>
      <w:r w:rsidRPr="00C4398A">
        <w:rPr>
          <w:sz w:val="22"/>
          <w:szCs w:val="22"/>
        </w:rPr>
        <w:t xml:space="preserve"> in the Canteen, main school building at 5 PM.</w:t>
      </w:r>
    </w:p>
    <w:p w14:paraId="7B58996A" w14:textId="77777777" w:rsidR="009C42DB" w:rsidRPr="00C4398A" w:rsidRDefault="009C42DB" w:rsidP="009C42DB">
      <w:pPr>
        <w:pStyle w:val="NoSpacing"/>
        <w:rPr>
          <w:sz w:val="2"/>
          <w:szCs w:val="2"/>
        </w:rPr>
      </w:pPr>
    </w:p>
    <w:p w14:paraId="11026CC6" w14:textId="0E372AB2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>If you would like your son / daughter to take part in this trip</w:t>
      </w:r>
      <w:r w:rsidR="00604183">
        <w:rPr>
          <w:sz w:val="22"/>
          <w:szCs w:val="22"/>
        </w:rPr>
        <w:t>*</w:t>
      </w:r>
      <w:r w:rsidRPr="00C4398A">
        <w:rPr>
          <w:sz w:val="22"/>
          <w:szCs w:val="22"/>
        </w:rPr>
        <w:t xml:space="preserve">, please fill in the Microsoft Form that will be sent out on </w:t>
      </w:r>
      <w:r w:rsidRPr="00C4398A">
        <w:rPr>
          <w:b/>
          <w:bCs/>
          <w:sz w:val="22"/>
          <w:szCs w:val="22"/>
        </w:rPr>
        <w:t>Satchel One</w:t>
      </w:r>
      <w:r w:rsidRPr="00C4398A">
        <w:rPr>
          <w:sz w:val="22"/>
          <w:szCs w:val="22"/>
        </w:rPr>
        <w:t>.</w:t>
      </w:r>
    </w:p>
    <w:p w14:paraId="2513A5BF" w14:textId="77777777" w:rsidR="009C42DB" w:rsidRPr="00C4398A" w:rsidRDefault="009C42DB" w:rsidP="009C42DB">
      <w:pPr>
        <w:pStyle w:val="NoSpacing"/>
        <w:rPr>
          <w:sz w:val="8"/>
          <w:szCs w:val="8"/>
        </w:rPr>
      </w:pPr>
    </w:p>
    <w:p w14:paraId="7DCA649A" w14:textId="108E836C" w:rsidR="009C42DB" w:rsidRPr="00C4398A" w:rsidRDefault="009C42DB" w:rsidP="009C42DB">
      <w:pPr>
        <w:pStyle w:val="NoSpacing"/>
        <w:rPr>
          <w:sz w:val="22"/>
          <w:szCs w:val="22"/>
        </w:rPr>
      </w:pPr>
      <w:r w:rsidRPr="00C4398A">
        <w:rPr>
          <w:sz w:val="22"/>
          <w:szCs w:val="22"/>
        </w:rPr>
        <w:t xml:space="preserve">The first payment will be </w:t>
      </w:r>
      <w:r w:rsidRPr="00F210D3">
        <w:rPr>
          <w:sz w:val="22"/>
          <w:szCs w:val="22"/>
        </w:rPr>
        <w:t>£</w:t>
      </w:r>
      <w:r w:rsidR="00F210D3">
        <w:rPr>
          <w:sz w:val="22"/>
          <w:szCs w:val="22"/>
        </w:rPr>
        <w:t xml:space="preserve">250 </w:t>
      </w:r>
      <w:r w:rsidR="007B6DD6" w:rsidRPr="00C4398A">
        <w:rPr>
          <w:sz w:val="22"/>
          <w:szCs w:val="22"/>
        </w:rPr>
        <w:t xml:space="preserve">deposit which is </w:t>
      </w:r>
      <w:r w:rsidRPr="00C4398A">
        <w:rPr>
          <w:sz w:val="22"/>
          <w:szCs w:val="22"/>
        </w:rPr>
        <w:t>non-refundable (unless the trip doesn't run due to lack of interest</w:t>
      </w:r>
      <w:r w:rsidR="00803787" w:rsidRPr="00C4398A">
        <w:rPr>
          <w:sz w:val="22"/>
          <w:szCs w:val="22"/>
        </w:rPr>
        <w:t>, or if a participant later pulls out but a replacement can be found</w:t>
      </w:r>
      <w:r w:rsidRPr="00C4398A">
        <w:rPr>
          <w:sz w:val="22"/>
          <w:szCs w:val="22"/>
        </w:rPr>
        <w:t>)</w:t>
      </w:r>
      <w:r w:rsidR="007B6DD6" w:rsidRPr="00C4398A">
        <w:rPr>
          <w:sz w:val="22"/>
          <w:szCs w:val="22"/>
        </w:rPr>
        <w:t>.  This</w:t>
      </w:r>
      <w:r w:rsidRPr="00C4398A">
        <w:rPr>
          <w:sz w:val="22"/>
          <w:szCs w:val="22"/>
        </w:rPr>
        <w:t xml:space="preserve"> can be paid via </w:t>
      </w:r>
      <w:proofErr w:type="spellStart"/>
      <w:r w:rsidRPr="00C4398A">
        <w:rPr>
          <w:sz w:val="22"/>
          <w:szCs w:val="22"/>
        </w:rPr>
        <w:t>WisePay</w:t>
      </w:r>
      <w:proofErr w:type="spellEnd"/>
      <w:r w:rsidRPr="00C4398A">
        <w:rPr>
          <w:sz w:val="22"/>
          <w:szCs w:val="22"/>
        </w:rPr>
        <w:t xml:space="preserve">, (this </w:t>
      </w:r>
      <w:r w:rsidR="0062456C">
        <w:rPr>
          <w:sz w:val="22"/>
          <w:szCs w:val="22"/>
        </w:rPr>
        <w:t>will be used to</w:t>
      </w:r>
      <w:r w:rsidRPr="00C4398A">
        <w:rPr>
          <w:sz w:val="22"/>
          <w:szCs w:val="22"/>
        </w:rPr>
        <w:t xml:space="preserve"> secure the flights) by </w:t>
      </w:r>
      <w:r w:rsidR="00BB71A5" w:rsidRPr="00803246">
        <w:rPr>
          <w:b/>
          <w:bCs/>
          <w:sz w:val="22"/>
          <w:szCs w:val="22"/>
          <w:u w:val="single"/>
        </w:rPr>
        <w:t>May</w:t>
      </w:r>
      <w:r w:rsidR="0062456C" w:rsidRPr="00803246">
        <w:rPr>
          <w:b/>
          <w:bCs/>
          <w:sz w:val="22"/>
          <w:szCs w:val="22"/>
          <w:u w:val="single"/>
        </w:rPr>
        <w:t xml:space="preserve"> 29th,</w:t>
      </w:r>
      <w:r w:rsidR="00BB71A5" w:rsidRPr="00803246">
        <w:rPr>
          <w:b/>
          <w:bCs/>
          <w:sz w:val="22"/>
          <w:szCs w:val="22"/>
          <w:u w:val="single"/>
        </w:rPr>
        <w:t xml:space="preserve"> </w:t>
      </w:r>
      <w:r w:rsidR="00F210D3" w:rsidRPr="00803246">
        <w:rPr>
          <w:b/>
          <w:bCs/>
          <w:sz w:val="22"/>
          <w:szCs w:val="22"/>
          <w:u w:val="single"/>
        </w:rPr>
        <w:t>2026</w:t>
      </w:r>
      <w:r w:rsidRPr="00803246">
        <w:rPr>
          <w:b/>
          <w:bCs/>
          <w:sz w:val="22"/>
          <w:szCs w:val="22"/>
          <w:u w:val="single"/>
        </w:rPr>
        <w:t>.</w:t>
      </w:r>
    </w:p>
    <w:p w14:paraId="58826E71" w14:textId="77777777" w:rsidR="009C42DB" w:rsidRPr="00C4398A" w:rsidRDefault="009C42DB" w:rsidP="009C42DB">
      <w:pPr>
        <w:pStyle w:val="NoSpacing"/>
        <w:rPr>
          <w:sz w:val="2"/>
          <w:szCs w:val="2"/>
        </w:rPr>
      </w:pPr>
    </w:p>
    <w:p w14:paraId="1ED3C0B1" w14:textId="71A1286B" w:rsidR="009C42DB" w:rsidRPr="00C4398A" w:rsidRDefault="009C42DB" w:rsidP="009C42DB">
      <w:pPr>
        <w:rPr>
          <w:rFonts w:ascii="Aptos" w:eastAsia="Times New Roman" w:hAnsi="Aptos" w:cs="Times New Roman"/>
          <w:color w:val="000000"/>
          <w:lang w:eastAsia="en-GB"/>
        </w:rPr>
      </w:pPr>
      <w:r w:rsidRPr="00C4398A">
        <w:t xml:space="preserve">Please be aware that the price we have been given by </w:t>
      </w:r>
      <w:r w:rsidR="003A5F44" w:rsidRPr="00C4398A">
        <w:rPr>
          <w:sz w:val="20"/>
          <w:szCs w:val="20"/>
        </w:rPr>
        <w:t>Visions in Education</w:t>
      </w:r>
      <w:r w:rsidRPr="00C4398A">
        <w:t xml:space="preserve"> is dependent upon</w:t>
      </w:r>
      <w:r w:rsidR="008F7343">
        <w:t xml:space="preserve"> the number of</w:t>
      </w:r>
      <w:r w:rsidRPr="00C4398A">
        <w:t xml:space="preserve"> students attending the trip, so cost may </w:t>
      </w:r>
      <w:r w:rsidR="002A1928" w:rsidRPr="00C4398A">
        <w:t>fluctuate,</w:t>
      </w:r>
      <w:r w:rsidR="008F7343">
        <w:rPr>
          <w:rFonts w:ascii="Aptos" w:eastAsia="Times New Roman" w:hAnsi="Aptos" w:cs="Times New Roman"/>
          <w:color w:val="000000"/>
          <w:lang w:eastAsia="en-GB"/>
        </w:rPr>
        <w:t xml:space="preserve"> see below:</w:t>
      </w:r>
      <w:r w:rsidRPr="00C4398A">
        <w:rPr>
          <w:rFonts w:ascii="Aptos" w:eastAsia="Times New Roman" w:hAnsi="Aptos" w:cs="Times New Roman"/>
          <w:color w:val="000000"/>
          <w:lang w:eastAsia="en-GB"/>
        </w:rPr>
        <w:t> </w:t>
      </w:r>
    </w:p>
    <w:p w14:paraId="6EE00D6E" w14:textId="6FBA9A92" w:rsidR="00573B78" w:rsidRPr="00886718" w:rsidRDefault="00C4398A" w:rsidP="006E21B2">
      <w:pPr>
        <w:pStyle w:val="NoSpacing"/>
        <w:rPr>
          <w:sz w:val="22"/>
          <w:szCs w:val="22"/>
          <w:lang w:eastAsia="en-GB"/>
        </w:rPr>
      </w:pPr>
      <w:r w:rsidRPr="008362B4">
        <w:rPr>
          <w:u w:val="single"/>
          <w:lang w:eastAsia="en-GB"/>
        </w:rPr>
        <w:t>Total price</w:t>
      </w:r>
      <w:r w:rsidR="00FB5C67">
        <w:rPr>
          <w:u w:val="single"/>
          <w:lang w:eastAsia="en-GB"/>
        </w:rPr>
        <w:t xml:space="preserve"> </w:t>
      </w:r>
      <w:r w:rsidR="00FB5C67" w:rsidRPr="00FB5C67">
        <w:rPr>
          <w:sz w:val="22"/>
          <w:szCs w:val="22"/>
          <w:u w:val="single"/>
          <w:lang w:eastAsia="en-GB"/>
        </w:rPr>
        <w:t xml:space="preserve">(parents will be informed of numbers and final price after </w:t>
      </w:r>
      <w:r w:rsidR="0062456C">
        <w:rPr>
          <w:sz w:val="22"/>
          <w:szCs w:val="22"/>
          <w:u w:val="single"/>
          <w:lang w:eastAsia="en-GB"/>
        </w:rPr>
        <w:t>29th</w:t>
      </w:r>
      <w:r w:rsidR="00BB71A5">
        <w:rPr>
          <w:sz w:val="22"/>
          <w:szCs w:val="22"/>
          <w:u w:val="single"/>
          <w:lang w:eastAsia="en-GB"/>
        </w:rPr>
        <w:t xml:space="preserve"> May</w:t>
      </w:r>
      <w:r w:rsidR="00FB5C67" w:rsidRPr="00FB5C67">
        <w:rPr>
          <w:sz w:val="22"/>
          <w:szCs w:val="22"/>
          <w:u w:val="single"/>
          <w:lang w:eastAsia="en-GB"/>
        </w:rPr>
        <w:t>)</w:t>
      </w:r>
      <w:r w:rsidRPr="00FB5C67">
        <w:rPr>
          <w:sz w:val="22"/>
          <w:szCs w:val="22"/>
          <w:lang w:eastAsia="en-GB"/>
        </w:rPr>
        <w:t>:</w:t>
      </w:r>
    </w:p>
    <w:p w14:paraId="1172C2C6" w14:textId="5F6C0DDA" w:rsidR="00C4398A" w:rsidRPr="00C4398A" w:rsidRDefault="00C4398A" w:rsidP="006E21B2">
      <w:pPr>
        <w:pStyle w:val="NoSpacing"/>
        <w:rPr>
          <w:lang w:eastAsia="en-GB"/>
        </w:rPr>
      </w:pPr>
      <w:r w:rsidRPr="00C4398A">
        <w:rPr>
          <w:lang w:eastAsia="en-GB"/>
        </w:rPr>
        <w:t>Based on 30</w:t>
      </w:r>
      <w:r w:rsidR="008362B4">
        <w:rPr>
          <w:lang w:eastAsia="en-GB"/>
        </w:rPr>
        <w:t>-34</w:t>
      </w:r>
      <w:r w:rsidRPr="00C4398A">
        <w:rPr>
          <w:lang w:eastAsia="en-GB"/>
        </w:rPr>
        <w:t xml:space="preserve"> </w:t>
      </w:r>
      <w:r w:rsidR="008362B4" w:rsidRPr="00C4398A">
        <w:rPr>
          <w:lang w:eastAsia="en-GB"/>
        </w:rPr>
        <w:t>students =</w:t>
      </w:r>
      <w:r w:rsidRPr="00C4398A">
        <w:rPr>
          <w:lang w:eastAsia="en-GB"/>
        </w:rPr>
        <w:t xml:space="preserve"> </w:t>
      </w:r>
      <w:r w:rsidR="008F7343">
        <w:rPr>
          <w:lang w:eastAsia="en-GB"/>
        </w:rPr>
        <w:t>£920</w:t>
      </w:r>
    </w:p>
    <w:p w14:paraId="4445486A" w14:textId="20DE8FC8" w:rsidR="00C4398A" w:rsidRDefault="00C4398A" w:rsidP="006E21B2">
      <w:pPr>
        <w:pStyle w:val="NoSpacing"/>
        <w:rPr>
          <w:lang w:eastAsia="en-GB"/>
        </w:rPr>
      </w:pPr>
      <w:r w:rsidRPr="00C4398A">
        <w:rPr>
          <w:lang w:eastAsia="en-GB"/>
        </w:rPr>
        <w:t>Based on 25</w:t>
      </w:r>
      <w:r w:rsidR="008362B4">
        <w:rPr>
          <w:lang w:eastAsia="en-GB"/>
        </w:rPr>
        <w:t>-29</w:t>
      </w:r>
      <w:r w:rsidRPr="00C4398A">
        <w:rPr>
          <w:lang w:eastAsia="en-GB"/>
        </w:rPr>
        <w:t xml:space="preserve"> students = </w:t>
      </w:r>
      <w:r w:rsidR="008F7343">
        <w:rPr>
          <w:lang w:eastAsia="en-GB"/>
        </w:rPr>
        <w:t>£</w:t>
      </w:r>
      <w:r w:rsidR="00573B78">
        <w:rPr>
          <w:lang w:eastAsia="en-GB"/>
        </w:rPr>
        <w:t>9</w:t>
      </w:r>
      <w:r w:rsidR="008362B4">
        <w:rPr>
          <w:lang w:eastAsia="en-GB"/>
        </w:rPr>
        <w:t>9</w:t>
      </w:r>
      <w:r w:rsidR="00573B78">
        <w:rPr>
          <w:lang w:eastAsia="en-GB"/>
        </w:rPr>
        <w:t>0</w:t>
      </w:r>
    </w:p>
    <w:p w14:paraId="072BA300" w14:textId="7F624A75" w:rsidR="00886718" w:rsidRDefault="00886718" w:rsidP="006E21B2">
      <w:pPr>
        <w:pStyle w:val="NoSpacing"/>
        <w:rPr>
          <w:lang w:eastAsia="en-GB"/>
        </w:rPr>
      </w:pPr>
      <w:r>
        <w:rPr>
          <w:lang w:eastAsia="en-GB"/>
        </w:rPr>
        <w:t>Trip cost will rise if less than 25 students – TBC.</w:t>
      </w:r>
    </w:p>
    <w:p w14:paraId="48BBEDCF" w14:textId="77777777" w:rsidR="00886718" w:rsidRPr="00C4398A" w:rsidRDefault="00886718" w:rsidP="006E21B2">
      <w:pPr>
        <w:pStyle w:val="NoSpacing"/>
        <w:rPr>
          <w:lang w:eastAsia="en-GB"/>
        </w:rPr>
      </w:pPr>
    </w:p>
    <w:p w14:paraId="3C93FF66" w14:textId="77777777" w:rsidR="009C42DB" w:rsidRPr="009436AB" w:rsidRDefault="009C42DB" w:rsidP="009C42DB">
      <w:pPr>
        <w:pStyle w:val="NoSpacing"/>
        <w:jc w:val="center"/>
      </w:pPr>
      <w:r w:rsidRPr="009436AB">
        <w:t>Kind regards,</w:t>
      </w:r>
    </w:p>
    <w:p w14:paraId="14B9AF45" w14:textId="77777777" w:rsidR="009C42DB" w:rsidRPr="009436AB" w:rsidRDefault="009C42DB" w:rsidP="009C42DB">
      <w:pPr>
        <w:pStyle w:val="NoSpacing"/>
        <w:jc w:val="center"/>
      </w:pPr>
    </w:p>
    <w:p w14:paraId="32859AEC" w14:textId="6FE255A0" w:rsidR="009C42DB" w:rsidRPr="009436AB" w:rsidRDefault="009C42DB" w:rsidP="009C42DB">
      <w:pPr>
        <w:pStyle w:val="NoSpacing"/>
        <w:jc w:val="center"/>
      </w:pPr>
      <w:r w:rsidRPr="009436AB">
        <w:t>Dr S James, Mr T Williams, Mrs J Jarvis</w:t>
      </w:r>
      <w:r w:rsidR="00AB6817">
        <w:t>, Miss M Senior</w:t>
      </w:r>
      <w:r w:rsidRPr="009436AB">
        <w:t>.</w:t>
      </w:r>
    </w:p>
    <w:p w14:paraId="4A9513B2" w14:textId="77777777" w:rsidR="009C42DB" w:rsidRDefault="009C42DB" w:rsidP="009C42DB">
      <w:pPr>
        <w:pStyle w:val="NoSpacing"/>
        <w:jc w:val="center"/>
      </w:pPr>
      <w:r w:rsidRPr="009436AB">
        <w:t>Humanities Department.</w:t>
      </w:r>
    </w:p>
    <w:p w14:paraId="3EC3822B" w14:textId="77777777" w:rsidR="006E21B2" w:rsidRPr="00C527F3" w:rsidRDefault="006E21B2" w:rsidP="009C42DB">
      <w:pPr>
        <w:pStyle w:val="NoSpacing"/>
        <w:jc w:val="center"/>
        <w:rPr>
          <w:sz w:val="14"/>
          <w:szCs w:val="14"/>
        </w:rPr>
      </w:pPr>
    </w:p>
    <w:p w14:paraId="21B1E32F" w14:textId="62CFAA42" w:rsidR="006A06B3" w:rsidRPr="00DB0910" w:rsidRDefault="006E21B2" w:rsidP="00C527F3">
      <w:pPr>
        <w:pStyle w:val="NoSpacing"/>
      </w:pPr>
      <w:r w:rsidRPr="006E21B2">
        <w:rPr>
          <w:b/>
          <w:bCs/>
          <w:sz w:val="20"/>
          <w:szCs w:val="20"/>
        </w:rPr>
        <w:t>*</w:t>
      </w:r>
      <w:r w:rsidR="00B162F8" w:rsidRPr="006E21B2">
        <w:rPr>
          <w:sz w:val="20"/>
          <w:szCs w:val="20"/>
        </w:rPr>
        <w:t>Although we encourage all students to participate in our trips and promote ‘Youth without Limits’, students with poor behaviour records within school may be refused on this trip</w:t>
      </w:r>
      <w:r w:rsidR="00B162F8" w:rsidRPr="006E21B2">
        <w:rPr>
          <w:i/>
          <w:iCs/>
          <w:sz w:val="20"/>
          <w:szCs w:val="20"/>
        </w:rPr>
        <w:t> </w:t>
      </w:r>
      <w:r w:rsidR="00B162F8" w:rsidRPr="006E21B2">
        <w:rPr>
          <w:sz w:val="20"/>
          <w:szCs w:val="20"/>
        </w:rPr>
        <w:t>due to health and safety.</w:t>
      </w:r>
      <w:r w:rsidR="00DB0910">
        <w:tab/>
      </w:r>
      <w:r w:rsidR="00DB0910">
        <w:tab/>
      </w:r>
      <w:r w:rsidR="00DB0910">
        <w:tab/>
      </w:r>
      <w:r w:rsidR="00DB0910">
        <w:tab/>
      </w:r>
      <w:r w:rsidR="00DB0910">
        <w:tab/>
      </w:r>
      <w:r w:rsidR="00DB0910">
        <w:tab/>
      </w:r>
    </w:p>
    <w:sectPr w:rsidR="006A06B3" w:rsidRPr="00DB0910" w:rsidSect="00F81F7D">
      <w:headerReference w:type="even" r:id="rId11"/>
      <w:headerReference w:type="default" r:id="rId12"/>
      <w:headerReference w:type="first" r:id="rId13"/>
      <w:pgSz w:w="11906" w:h="16838"/>
      <w:pgMar w:top="1440" w:right="1440" w:bottom="170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953CB4" w14:textId="77777777" w:rsidR="00DC2C61" w:rsidRDefault="00DC2C61" w:rsidP="0017207E">
      <w:pPr>
        <w:spacing w:after="0" w:line="240" w:lineRule="auto"/>
      </w:pPr>
      <w:r>
        <w:separator/>
      </w:r>
    </w:p>
  </w:endnote>
  <w:endnote w:type="continuationSeparator" w:id="0">
    <w:p w14:paraId="0A2F2DEB" w14:textId="77777777" w:rsidR="00DC2C61" w:rsidRDefault="00DC2C61" w:rsidP="00172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957ACF" w14:textId="77777777" w:rsidR="00DC2C61" w:rsidRDefault="00DC2C61" w:rsidP="0017207E">
      <w:pPr>
        <w:spacing w:after="0" w:line="240" w:lineRule="auto"/>
      </w:pPr>
      <w:r>
        <w:separator/>
      </w:r>
    </w:p>
  </w:footnote>
  <w:footnote w:type="continuationSeparator" w:id="0">
    <w:p w14:paraId="0F877554" w14:textId="77777777" w:rsidR="00DC2C61" w:rsidRDefault="00DC2C61" w:rsidP="001720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AF5E9" w14:textId="77777777" w:rsidR="0017207E" w:rsidRDefault="00000000">
    <w:pPr>
      <w:pStyle w:val="Header"/>
    </w:pPr>
    <w:r>
      <w:rPr>
        <w:noProof/>
      </w:rPr>
      <w:pict w14:anchorId="0A305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4" o:spid="_x0000_s1032" type="#_x0000_t75" style="position:absolute;margin-left:0;margin-top:0;width:573.2pt;height:807.55pt;z-index:-251657216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F116D1" w14:textId="77777777" w:rsidR="0017207E" w:rsidRDefault="00000000">
    <w:pPr>
      <w:pStyle w:val="Header"/>
    </w:pPr>
    <w:r>
      <w:rPr>
        <w:noProof/>
      </w:rPr>
      <w:pict w14:anchorId="7ADA3E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5" o:spid="_x0000_s1033" type="#_x0000_t75" style="position:absolute;margin-left:-81.55pt;margin-top:-79.4pt;width:604.3pt;height:851.35pt;z-index:-251656192;mso-position-horizontal-relative:margin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C2871" w14:textId="77777777" w:rsidR="0017207E" w:rsidRDefault="00000000">
    <w:pPr>
      <w:pStyle w:val="Header"/>
    </w:pPr>
    <w:r>
      <w:rPr>
        <w:noProof/>
      </w:rPr>
      <w:pict w14:anchorId="21AC4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751593" o:spid="_x0000_s1031" type="#_x0000_t75" style="position:absolute;margin-left:0;margin-top:0;width:573.2pt;height:807.55pt;z-index:-251658240;mso-position-horizontal:center;mso-position-horizontal-relative:margin;mso-position-vertical:center;mso-position-vertical-relative:margin" o:allowincell="f">
          <v:imagedata r:id="rId1" o:title="Design 1 - AFA LIB Placemen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6271E"/>
    <w:multiLevelType w:val="hybridMultilevel"/>
    <w:tmpl w:val="1340C968"/>
    <w:lvl w:ilvl="0" w:tplc="120242B2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27339"/>
    <w:multiLevelType w:val="hybridMultilevel"/>
    <w:tmpl w:val="E408A590"/>
    <w:lvl w:ilvl="0" w:tplc="120242B2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DE6F84"/>
    <w:multiLevelType w:val="hybridMultilevel"/>
    <w:tmpl w:val="F5066E1E"/>
    <w:lvl w:ilvl="0" w:tplc="120242B2">
      <w:numFmt w:val="bullet"/>
      <w:lvlText w:val="•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C714AE"/>
    <w:multiLevelType w:val="hybridMultilevel"/>
    <w:tmpl w:val="F82A26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9234652">
    <w:abstractNumId w:val="3"/>
  </w:num>
  <w:num w:numId="2" w16cid:durableId="2116290393">
    <w:abstractNumId w:val="0"/>
  </w:num>
  <w:num w:numId="3" w16cid:durableId="1850826636">
    <w:abstractNumId w:val="2"/>
  </w:num>
  <w:num w:numId="4" w16cid:durableId="637413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10"/>
    <w:rsid w:val="0017207E"/>
    <w:rsid w:val="001C13D1"/>
    <w:rsid w:val="00245013"/>
    <w:rsid w:val="002A1928"/>
    <w:rsid w:val="00374AFC"/>
    <w:rsid w:val="003A5F44"/>
    <w:rsid w:val="003A5F7D"/>
    <w:rsid w:val="00456456"/>
    <w:rsid w:val="00456FE1"/>
    <w:rsid w:val="004858B7"/>
    <w:rsid w:val="004B12F4"/>
    <w:rsid w:val="004B4B0E"/>
    <w:rsid w:val="004B650F"/>
    <w:rsid w:val="0055255C"/>
    <w:rsid w:val="0056603D"/>
    <w:rsid w:val="00570EFA"/>
    <w:rsid w:val="00573B78"/>
    <w:rsid w:val="005A7792"/>
    <w:rsid w:val="00604183"/>
    <w:rsid w:val="0062456C"/>
    <w:rsid w:val="006A06B3"/>
    <w:rsid w:val="006D49B3"/>
    <w:rsid w:val="006D5E23"/>
    <w:rsid w:val="006E21B2"/>
    <w:rsid w:val="00780FEA"/>
    <w:rsid w:val="007B6DD6"/>
    <w:rsid w:val="00803246"/>
    <w:rsid w:val="00803787"/>
    <w:rsid w:val="00833AB0"/>
    <w:rsid w:val="008362B4"/>
    <w:rsid w:val="00886718"/>
    <w:rsid w:val="00887963"/>
    <w:rsid w:val="008A609A"/>
    <w:rsid w:val="008A6C75"/>
    <w:rsid w:val="008F7343"/>
    <w:rsid w:val="00937A48"/>
    <w:rsid w:val="009B6770"/>
    <w:rsid w:val="009C42DB"/>
    <w:rsid w:val="00A25073"/>
    <w:rsid w:val="00AB6817"/>
    <w:rsid w:val="00AD6358"/>
    <w:rsid w:val="00B162F8"/>
    <w:rsid w:val="00BB71A5"/>
    <w:rsid w:val="00C356E8"/>
    <w:rsid w:val="00C4398A"/>
    <w:rsid w:val="00C527F3"/>
    <w:rsid w:val="00C670DB"/>
    <w:rsid w:val="00CE52F9"/>
    <w:rsid w:val="00D02156"/>
    <w:rsid w:val="00D04840"/>
    <w:rsid w:val="00D41754"/>
    <w:rsid w:val="00D55B84"/>
    <w:rsid w:val="00DA46BC"/>
    <w:rsid w:val="00DB0910"/>
    <w:rsid w:val="00DC2C61"/>
    <w:rsid w:val="00F210D3"/>
    <w:rsid w:val="00F623C1"/>
    <w:rsid w:val="00F81F7D"/>
    <w:rsid w:val="00FB5C67"/>
    <w:rsid w:val="00FE4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6C24FC"/>
  <w15:chartTrackingRefBased/>
  <w15:docId w15:val="{D8ABAD5B-0D48-4764-A111-A5C0DB3B4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07E"/>
  </w:style>
  <w:style w:type="paragraph" w:styleId="Footer">
    <w:name w:val="footer"/>
    <w:basedOn w:val="Normal"/>
    <w:link w:val="FooterChar"/>
    <w:uiPriority w:val="99"/>
    <w:unhideWhenUsed/>
    <w:rsid w:val="0017207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07E"/>
  </w:style>
  <w:style w:type="paragraph" w:styleId="ListParagraph">
    <w:name w:val="List Paragraph"/>
    <w:basedOn w:val="Normal"/>
    <w:uiPriority w:val="34"/>
    <w:qFormat/>
    <w:rsid w:val="00DB09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64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64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C42DB"/>
    <w:pPr>
      <w:spacing w:after="0" w:line="240" w:lineRule="auto"/>
    </w:pPr>
    <w:rPr>
      <w:kern w:val="2"/>
      <w:sz w:val="24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visionsineducation.co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Letterhead%20-%20New%20Info%20and%20Branding%20-%20Update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2E0285E1901A4ABDE8D0236E3E9C40" ma:contentTypeVersion="15" ma:contentTypeDescription="Create a new document." ma:contentTypeScope="" ma:versionID="0a345e29247a505fa5bae428b725a9a2">
  <xsd:schema xmlns:xsd="http://www.w3.org/2001/XMLSchema" xmlns:xs="http://www.w3.org/2001/XMLSchema" xmlns:p="http://schemas.microsoft.com/office/2006/metadata/properties" xmlns:ns3="63703126-4ef8-44d3-b63d-a3d6efb057cc" xmlns:ns4="1af780a2-614f-444d-86c1-0fac80689c81" targetNamespace="http://schemas.microsoft.com/office/2006/metadata/properties" ma:root="true" ma:fieldsID="10302e4518c75aef5f547dc56914a086" ns3:_="" ns4:_="">
    <xsd:import namespace="63703126-4ef8-44d3-b63d-a3d6efb057cc"/>
    <xsd:import namespace="1af780a2-614f-444d-86c1-0fac80689c8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703126-4ef8-44d3-b63d-a3d6efb057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f780a2-614f-444d-86c1-0fac80689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3703126-4ef8-44d3-b63d-a3d6efb057cc" xsi:nil="true"/>
  </documentManagement>
</p:properties>
</file>

<file path=customXml/itemProps1.xml><?xml version="1.0" encoding="utf-8"?>
<ds:datastoreItem xmlns:ds="http://schemas.openxmlformats.org/officeDocument/2006/customXml" ds:itemID="{E6A4E496-1C61-4FD2-AF42-9723FBB92D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703126-4ef8-44d3-b63d-a3d6efb057cc"/>
    <ds:schemaRef ds:uri="1af780a2-614f-444d-86c1-0fac80689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BBFAD27-BDEC-4945-87B2-BCCB386A4C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6DA3E2E-F692-4F97-9B4B-637BD9DE2735}">
  <ds:schemaRefs>
    <ds:schemaRef ds:uri="http://schemas.microsoft.com/office/2006/metadata/properties"/>
    <ds:schemaRef ds:uri="http://schemas.microsoft.com/office/infopath/2007/PartnerControls"/>
    <ds:schemaRef ds:uri="63703126-4ef8-44d3-b63d-a3d6efb057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- New Info and Branding - Updated.dotx</Template>
  <TotalTime>0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Hastings</dc:creator>
  <cp:keywords/>
  <dc:description/>
  <cp:lastModifiedBy>Timothy Williams (Ysgol Bryn Elian)</cp:lastModifiedBy>
  <cp:revision>2</cp:revision>
  <cp:lastPrinted>2023-09-14T11:24:00Z</cp:lastPrinted>
  <dcterms:created xsi:type="dcterms:W3CDTF">2026-04-24T13:52:00Z</dcterms:created>
  <dcterms:modified xsi:type="dcterms:W3CDTF">2026-04-24T13:52:00Z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0x010100F02E0285E1901A4ABDE8D0236E3E9C40</vt:lpwstr>
  </property>
</Properties>
</file>